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1A6DE" w14:textId="77777777" w:rsidR="004550E2" w:rsidRPr="001B1977" w:rsidRDefault="00B80C91" w:rsidP="004550E2">
      <w:pPr>
        <w:spacing w:line="720" w:lineRule="exact"/>
        <w:rPr>
          <w:color w:val="808080"/>
          <w:sz w:val="56"/>
        </w:rPr>
      </w:pPr>
      <w:r w:rsidRPr="001B1977">
        <w:rPr>
          <w:noProof/>
          <w:color w:val="808080"/>
          <w:sz w:val="56"/>
        </w:rPr>
        <w:drawing>
          <wp:anchor distT="0" distB="0" distL="114300" distR="114300" simplePos="0" relativeHeight="251658240" behindDoc="0" locked="0" layoutInCell="1" allowOverlap="1" wp14:anchorId="7E8B9C89" wp14:editId="4D01219D">
            <wp:simplePos x="0" y="0"/>
            <wp:positionH relativeFrom="margin">
              <wp:align>right</wp:align>
            </wp:positionH>
            <wp:positionV relativeFrom="paragraph">
              <wp:posOffset>-167640</wp:posOffset>
            </wp:positionV>
            <wp:extent cx="2153285" cy="2038350"/>
            <wp:effectExtent l="0" t="0" r="0" b="0"/>
            <wp:wrapNone/>
            <wp:docPr id="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8E4C4926-3317-4E4E-8961-8E17D46E5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8E4C4926-3317-4E4E-8961-8E17D46E56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977">
        <w:rPr>
          <w:color w:val="808080"/>
          <w:sz w:val="56"/>
        </w:rPr>
        <w:t xml:space="preserve">Наш дитячий садок </w:t>
      </w:r>
      <w:r w:rsidRPr="001B1977">
        <w:rPr>
          <w:color w:val="808080"/>
          <w:sz w:val="56"/>
        </w:rPr>
        <w:cr/>
        <w:t xml:space="preserve">стає - </w:t>
      </w:r>
    </w:p>
    <w:p w14:paraId="734B6152" w14:textId="77777777" w:rsidR="000C0E39" w:rsidRPr="00F712DC" w:rsidRDefault="000C0E39" w:rsidP="004550E2">
      <w:pPr>
        <w:spacing w:line="720" w:lineRule="exact"/>
        <w:rPr>
          <w:b/>
          <w:color w:val="808080"/>
          <w:sz w:val="72"/>
          <w:szCs w:val="72"/>
        </w:rPr>
      </w:pPr>
      <w:r>
        <w:rPr>
          <w:b/>
          <w:color w:val="808080"/>
          <w:sz w:val="56"/>
        </w:rPr>
        <w:t xml:space="preserve">Безпечним дитячим </w:t>
      </w:r>
      <w:r w:rsidR="001B1977">
        <w:rPr>
          <w:rFonts w:asciiTheme="minorHAnsi" w:hAnsiTheme="minorHAnsi"/>
          <w:b/>
          <w:color w:val="808080"/>
          <w:sz w:val="56"/>
        </w:rPr>
        <w:br/>
      </w:r>
      <w:r>
        <w:rPr>
          <w:b/>
          <w:color w:val="808080"/>
          <w:sz w:val="56"/>
        </w:rPr>
        <w:t>садочком</w:t>
      </w:r>
    </w:p>
    <w:p w14:paraId="2DE17C5A" w14:textId="77777777" w:rsidR="004550E2" w:rsidRDefault="004550E2" w:rsidP="004550E2">
      <w:pPr>
        <w:rPr>
          <w:rFonts w:cs="Verdana"/>
        </w:rPr>
      </w:pPr>
    </w:p>
    <w:p w14:paraId="3E6C6263" w14:textId="77777777" w:rsidR="004550E2" w:rsidRDefault="004550E2" w:rsidP="004550E2">
      <w:pPr>
        <w:rPr>
          <w:rFonts w:cs="Verdana"/>
        </w:rPr>
      </w:pPr>
    </w:p>
    <w:p w14:paraId="5F0733B3" w14:textId="77777777" w:rsidR="000B5251" w:rsidRDefault="00ED3F5F" w:rsidP="000B5251">
      <w:pPr>
        <w:pStyle w:val="berschrift1"/>
      </w:pPr>
      <w:r>
        <w:t xml:space="preserve">Шановні батьки, </w:t>
      </w:r>
    </w:p>
    <w:p w14:paraId="32573BA9" w14:textId="77777777" w:rsidR="00ED3F5F" w:rsidRDefault="00ED3F5F" w:rsidP="00ED3F5F">
      <w:pPr>
        <w:rPr>
          <w:lang w:eastAsia="en-US"/>
        </w:rPr>
      </w:pPr>
    </w:p>
    <w:p w14:paraId="57988FDF" w14:textId="77777777" w:rsidR="00ED3F5F" w:rsidRPr="00ED3F5F" w:rsidRDefault="00ED3F5F" w:rsidP="00ED3F5F">
      <w:pPr>
        <w:rPr>
          <w:lang w:eastAsia="en-US"/>
        </w:rPr>
      </w:pPr>
    </w:p>
    <w:p w14:paraId="12D430D0" w14:textId="77777777" w:rsidR="00ED3F5F" w:rsidRPr="00ED3F5F" w:rsidRDefault="00ED3F5F" w:rsidP="001B1977">
      <w:pPr>
        <w:jc w:val="both"/>
      </w:pPr>
      <w:r>
        <w:t>Дозвольте поставити Вам особисте запитання: Наскільки Ви знайомі з наданням першої медичної допомоги? Ви, напевно, колись у своєму житті проходили курс першої допомоги.</w:t>
      </w:r>
      <w:r w:rsidR="001B1977">
        <w:rPr>
          <w:rFonts w:asciiTheme="minorHAnsi" w:hAnsiTheme="minorHAnsi"/>
        </w:rPr>
        <w:t xml:space="preserve"> </w:t>
      </w:r>
      <w:r>
        <w:t>Ви пам'ятаєте, коли це було? Чи змогли б Ви допомогти в екстреній ситуації?</w:t>
      </w:r>
    </w:p>
    <w:p w14:paraId="71614405" w14:textId="77777777" w:rsidR="00ED3F5F" w:rsidRDefault="00ED3F5F" w:rsidP="00CF1404">
      <w:pPr>
        <w:autoSpaceDE w:val="0"/>
        <w:autoSpaceDN w:val="0"/>
        <w:adjustRightInd w:val="0"/>
        <w:jc w:val="both"/>
      </w:pPr>
    </w:p>
    <w:p w14:paraId="3B7B7751" w14:textId="77777777" w:rsidR="00ED3F5F" w:rsidRPr="00ED3F5F" w:rsidRDefault="00ED3F5F" w:rsidP="00CF1404">
      <w:pPr>
        <w:autoSpaceDE w:val="0"/>
        <w:autoSpaceDN w:val="0"/>
        <w:adjustRightInd w:val="0"/>
        <w:jc w:val="both"/>
      </w:pPr>
      <w:r>
        <w:t>Ми, вихователі дитячого садка Вашої дитини, інтенсивно працювали над цим питанням. Що відбувається в надзвичайних ситуаціях, коли лічені секунди мають значення?</w:t>
      </w:r>
      <w:r w:rsidR="001B1977">
        <w:rPr>
          <w:rFonts w:asciiTheme="minorHAnsi" w:hAnsiTheme="minorHAnsi"/>
        </w:rPr>
        <w:t xml:space="preserve"> </w:t>
      </w:r>
      <w:r>
        <w:t>Чи всі знають, що робити? Чи відомі компетентні органи та контактні особи?</w:t>
      </w:r>
      <w:r w:rsidR="001B1977">
        <w:rPr>
          <w:rFonts w:asciiTheme="minorHAnsi" w:hAnsiTheme="minorHAnsi"/>
        </w:rPr>
        <w:t xml:space="preserve"> </w:t>
      </w:r>
      <w:r>
        <w:t>Чи здатен наш дитячий садок належним чином реагувати в надзвичайній ситуації?</w:t>
      </w:r>
    </w:p>
    <w:p w14:paraId="0A9D2FE0" w14:textId="77777777" w:rsidR="00ED3F5F" w:rsidRDefault="00ED3F5F" w:rsidP="00CF1404">
      <w:pPr>
        <w:autoSpaceDE w:val="0"/>
        <w:autoSpaceDN w:val="0"/>
        <w:adjustRightInd w:val="0"/>
        <w:jc w:val="both"/>
      </w:pPr>
    </w:p>
    <w:p w14:paraId="4B4268DC" w14:textId="77777777" w:rsidR="00ED3F5F" w:rsidRPr="00ED3F5F" w:rsidRDefault="00ED3F5F" w:rsidP="00CF1404">
      <w:pPr>
        <w:autoSpaceDE w:val="0"/>
        <w:autoSpaceDN w:val="0"/>
        <w:adjustRightInd w:val="0"/>
        <w:jc w:val="both"/>
      </w:pPr>
      <w:r>
        <w:t xml:space="preserve">Ми вирішили зробити наш дитячий садок ще безпечнішим. Кожна дитина повинна знати, що таке перша допомога і що робити, коли вона потрібна. Кого потрібно повідомити? Де знаходиться аптечка? Всі діти в дитячому садку повинні мати </w:t>
      </w:r>
    </w:p>
    <w:p w14:paraId="4DBD9A82" w14:textId="77777777" w:rsidR="00ED3F5F" w:rsidRDefault="00ED3F5F" w:rsidP="00CF1404">
      <w:pPr>
        <w:autoSpaceDE w:val="0"/>
        <w:autoSpaceDN w:val="0"/>
        <w:adjustRightInd w:val="0"/>
        <w:jc w:val="both"/>
      </w:pPr>
      <w:r>
        <w:t xml:space="preserve">можливість тренувати свої знання за допомогою ігрової діяльності. </w:t>
      </w:r>
    </w:p>
    <w:p w14:paraId="7DDD5E37" w14:textId="77777777" w:rsidR="00ED3F5F" w:rsidRPr="00ED3F5F" w:rsidRDefault="00ED3F5F" w:rsidP="00CF1404">
      <w:pPr>
        <w:autoSpaceDE w:val="0"/>
        <w:autoSpaceDN w:val="0"/>
        <w:adjustRightInd w:val="0"/>
        <w:jc w:val="both"/>
      </w:pPr>
    </w:p>
    <w:p w14:paraId="307460E3" w14:textId="77777777" w:rsidR="00ED3F5F" w:rsidRDefault="00ED3F5F" w:rsidP="00CF1404">
      <w:pPr>
        <w:autoSpaceDE w:val="0"/>
        <w:autoSpaceDN w:val="0"/>
        <w:adjustRightInd w:val="0"/>
        <w:jc w:val="both"/>
      </w:pPr>
      <w:r>
        <w:t xml:space="preserve">Наш дитячий садок хотів би отримати знак якості «Безпечний дитячий садок», який присуджується Молодіжним Червоним Хрестом Австрії та AUVA. </w:t>
      </w:r>
    </w:p>
    <w:p w14:paraId="7BB5B682" w14:textId="77777777" w:rsidR="00ED3F5F" w:rsidRDefault="00ED3F5F" w:rsidP="00CF1404">
      <w:pPr>
        <w:autoSpaceDE w:val="0"/>
        <w:autoSpaceDN w:val="0"/>
        <w:adjustRightInd w:val="0"/>
        <w:jc w:val="both"/>
      </w:pPr>
    </w:p>
    <w:p w14:paraId="05279576" w14:textId="77777777" w:rsidR="00ED3F5F" w:rsidRPr="00ED3F5F" w:rsidRDefault="00ED3F5F" w:rsidP="00CF1404">
      <w:pPr>
        <w:autoSpaceDE w:val="0"/>
        <w:autoSpaceDN w:val="0"/>
        <w:adjustRightInd w:val="0"/>
        <w:jc w:val="both"/>
      </w:pPr>
    </w:p>
    <w:p w14:paraId="5A9D89A3" w14:textId="77777777" w:rsidR="00ED3F5F" w:rsidRPr="00ED3F5F" w:rsidRDefault="00ED3F5F" w:rsidP="00CF1404">
      <w:pPr>
        <w:autoSpaceDE w:val="0"/>
        <w:autoSpaceDN w:val="0"/>
        <w:adjustRightInd w:val="0"/>
        <w:jc w:val="both"/>
      </w:pPr>
      <w:r>
        <w:lastRenderedPageBreak/>
        <w:t>У такий спосіб ми підвищуємо безпеку в нашому дитячому садку та компетентність усіх осіб, які перебувають у дитячому садку - це стосується вихователів, усіх осіб, які працюють у дитячому садку, та кожної дитини, яка відвідує наш дитячий садок.</w:t>
      </w:r>
    </w:p>
    <w:p w14:paraId="68B60DC6" w14:textId="77777777" w:rsidR="00ED3F5F" w:rsidRDefault="00ED3F5F" w:rsidP="00CF1404">
      <w:pPr>
        <w:autoSpaceDE w:val="0"/>
        <w:autoSpaceDN w:val="0"/>
        <w:adjustRightInd w:val="0"/>
        <w:jc w:val="both"/>
      </w:pPr>
      <w:r>
        <w:t xml:space="preserve"> </w:t>
      </w:r>
    </w:p>
    <w:p w14:paraId="2B3B63C9" w14:textId="77777777" w:rsidR="00CF1404" w:rsidRPr="00ED3F5F" w:rsidRDefault="00CF1404" w:rsidP="00CF1404">
      <w:pPr>
        <w:autoSpaceDE w:val="0"/>
        <w:autoSpaceDN w:val="0"/>
        <w:adjustRightInd w:val="0"/>
        <w:jc w:val="both"/>
      </w:pPr>
    </w:p>
    <w:p w14:paraId="206FDD5B" w14:textId="77777777" w:rsidR="00ED3F5F" w:rsidRPr="00ED3F5F" w:rsidRDefault="00CF1404" w:rsidP="00CF1404">
      <w:pPr>
        <w:autoSpaceDE w:val="0"/>
        <w:autoSpaceDN w:val="0"/>
        <w:adjustRightInd w:val="0"/>
        <w:jc w:val="both"/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3F7368F7" wp14:editId="498E98E8">
            <wp:simplePos x="0" y="0"/>
            <wp:positionH relativeFrom="column">
              <wp:posOffset>1859915</wp:posOffset>
            </wp:positionH>
            <wp:positionV relativeFrom="paragraph">
              <wp:posOffset>1480185</wp:posOffset>
            </wp:positionV>
            <wp:extent cx="1431925" cy="598170"/>
            <wp:effectExtent l="0" t="0" r="0" b="0"/>
            <wp:wrapNone/>
            <wp:docPr id="4" name="Grafik 353">
              <a:extLst xmlns:a="http://schemas.openxmlformats.org/drawingml/2006/main">
                <a:ext uri="{FF2B5EF4-FFF2-40B4-BE49-F238E27FC236}">
                  <a16:creationId xmlns:a16="http://schemas.microsoft.com/office/drawing/2014/main" id="{AC4C90B2-8C75-4DCA-9A73-07DD65C1B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53">
                      <a:extLst>
                        <a:ext uri="{FF2B5EF4-FFF2-40B4-BE49-F238E27FC236}">
                          <a16:creationId xmlns:a16="http://schemas.microsoft.com/office/drawing/2014/main" id="{AC4C90B2-8C75-4DCA-9A73-07DD65C1B0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98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7E8CD990" wp14:editId="7C836EFB">
            <wp:simplePos x="0" y="0"/>
            <wp:positionH relativeFrom="column">
              <wp:posOffset>-371475</wp:posOffset>
            </wp:positionH>
            <wp:positionV relativeFrom="paragraph">
              <wp:posOffset>1471930</wp:posOffset>
            </wp:positionV>
            <wp:extent cx="2125847" cy="607230"/>
            <wp:effectExtent l="0" t="0" r="8255" b="254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7DFED11A-2FE6-4E40-A4D1-B1EF9C1C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7DFED11A-2FE6-4E40-A4D1-B1EF9C1C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47" cy="6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D5D">
        <w:t xml:space="preserve">Ми будемо інформувати </w:t>
      </w:r>
      <w:r w:rsidR="00300D5D">
        <w:rPr>
          <w:rFonts w:asciiTheme="minorHAnsi" w:hAnsiTheme="minorHAnsi"/>
        </w:rPr>
        <w:t>В</w:t>
      </w:r>
      <w:r>
        <w:t xml:space="preserve">ас про наш шлях до отримання сертифікату «Безпечний дитячий садок»! </w:t>
      </w:r>
    </w:p>
    <w:sectPr w:rsidR="00ED3F5F" w:rsidRPr="00ED3F5F" w:rsidSect="00905675">
      <w:footerReference w:type="default" r:id="rId10"/>
      <w:headerReference w:type="first" r:id="rId11"/>
      <w:footerReference w:type="first" r:id="rId12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D6CAE" w14:textId="77777777" w:rsidR="00AD138D" w:rsidRDefault="00AD138D" w:rsidP="00D261A0">
      <w:r>
        <w:separator/>
      </w:r>
    </w:p>
  </w:endnote>
  <w:endnote w:type="continuationSeparator" w:id="0">
    <w:p w14:paraId="00C37468" w14:textId="77777777" w:rsidR="00AD138D" w:rsidRDefault="00AD138D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E595911-0BC2-4520-8891-9E548D819CA3}"/>
    <w:embedBold r:id="rId2" w:fontKey="{60BE4936-E501-4D92-9305-00D520F47F0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altName w:val="Calibri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Dunant Medium">
    <w:altName w:val="Calibri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66812CE-D12B-4AEC-80BB-AF9CFA841A79}"/>
    <w:embedBold r:id="rId4" w:fontKey="{05BD981D-0211-4B33-80DB-7E5C4834B60C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D770C4-87B9-4B59-ADAC-344405F0E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35C3" w14:textId="77777777"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lang w:eastAsia="uk-UA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0250BAD" wp14:editId="383DBE45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</w:rPr>
      <w:fldChar w:fldCharType="begin"/>
    </w:r>
    <w:r w:rsidRPr="002826AF">
      <w:rPr>
        <w:b/>
        <w:color w:val="FFFFFF"/>
        <w:sz w:val="20"/>
      </w:rPr>
      <w:instrText xml:space="preserve"> </w:instrText>
    </w:r>
    <w:r>
      <w:rPr>
        <w:b/>
        <w:color w:val="FFFFFF"/>
        <w:sz w:val="20"/>
      </w:rPr>
      <w:instrText>PAGE</w:instrText>
    </w:r>
    <w:r w:rsidRPr="002826AF">
      <w:rPr>
        <w:b/>
        <w:color w:val="FFFFFF"/>
        <w:sz w:val="20"/>
      </w:rPr>
      <w:instrText xml:space="preserve">  </w:instrText>
    </w:r>
    <w:r w:rsidRPr="002826AF">
      <w:rPr>
        <w:b/>
        <w:color w:val="FFFFFF"/>
        <w:sz w:val="20"/>
      </w:rPr>
      <w:fldChar w:fldCharType="separate"/>
    </w:r>
    <w:r w:rsidR="00300D5D">
      <w:rPr>
        <w:b/>
        <w:noProof/>
        <w:color w:val="FFFFFF"/>
        <w:sz w:val="20"/>
      </w:rPr>
      <w:t>2</w:t>
    </w:r>
    <w:r w:rsidRPr="002826AF">
      <w:rPr>
        <w:b/>
        <w:color w:val="FFFFFF"/>
        <w:sz w:val="20"/>
      </w:rPr>
      <w:fldChar w:fldCharType="end"/>
    </w:r>
    <w:r>
      <w:rPr>
        <w:b/>
        <w:color w:val="FFFFFF"/>
        <w:sz w:val="20"/>
      </w:rPr>
      <w:t>/</w:t>
    </w:r>
    <w:r w:rsidRPr="002826AF">
      <w:rPr>
        <w:b/>
        <w:color w:val="FFFFFF"/>
        <w:sz w:val="20"/>
      </w:rPr>
      <w:fldChar w:fldCharType="begin"/>
    </w:r>
    <w:r w:rsidRPr="002826AF">
      <w:rPr>
        <w:b/>
        <w:color w:val="FFFFFF"/>
        <w:sz w:val="20"/>
      </w:rPr>
      <w:instrText xml:space="preserve"> </w:instrText>
    </w:r>
    <w:r>
      <w:rPr>
        <w:b/>
        <w:color w:val="FFFFFF"/>
        <w:sz w:val="20"/>
      </w:rPr>
      <w:instrText>NUMPAGES</w:instrText>
    </w:r>
    <w:r w:rsidRPr="002826AF">
      <w:rPr>
        <w:b/>
        <w:color w:val="FFFFFF"/>
        <w:sz w:val="20"/>
      </w:rPr>
      <w:instrText xml:space="preserve">  </w:instrText>
    </w:r>
    <w:r w:rsidRPr="002826AF">
      <w:rPr>
        <w:b/>
        <w:color w:val="FFFFFF"/>
        <w:sz w:val="20"/>
      </w:rPr>
      <w:fldChar w:fldCharType="separate"/>
    </w:r>
    <w:r w:rsidR="00300D5D">
      <w:rPr>
        <w:b/>
        <w:noProof/>
        <w:color w:val="FFFFFF"/>
        <w:sz w:val="20"/>
      </w:rPr>
      <w:t>2</w:t>
    </w:r>
    <w:r w:rsidRPr="002826AF">
      <w:rPr>
        <w:b/>
        <w:color w:val="FFFFFF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5006" w14:textId="77777777" w:rsidR="00905675" w:rsidRDefault="00905675"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33B92F6A" wp14:editId="625CC0E2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6093F7" wp14:editId="631939DA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2D576" w14:textId="77777777"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9CD5934" wp14:editId="35E40725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8488C" w14:textId="77777777"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4"/>
                            </w:rPr>
                            <w:t>МОЛОДІЖНИЙ ЧЕРВОНИЙ ХРЕСТ АВСТРІЇ | WWW.JUGENDROTKREUZ.AT</w:t>
                          </w:r>
                        </w:p>
                        <w:p w14:paraId="1844046B" w14:textId="77777777"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b/>
                        <w:color w:val="FFFFFF"/>
                        <w:sz w:val="14"/>
                        <w:szCs w:val="14"/>
                        <w:rFonts w:cs="Arial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 xml:space="preserve">МОЛОДІЖНИЙ ЧЕРВОНИЙ ХРЕСТ АВСТРІЇ | 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418E8" w14:textId="77777777" w:rsidR="00AD138D" w:rsidRDefault="00AD138D" w:rsidP="00D261A0">
      <w:r>
        <w:separator/>
      </w:r>
    </w:p>
  </w:footnote>
  <w:footnote w:type="continuationSeparator" w:id="0">
    <w:p w14:paraId="4179D713" w14:textId="77777777" w:rsidR="00AD138D" w:rsidRDefault="00AD138D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DC11" w14:textId="77777777"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148792">
    <w:abstractNumId w:val="3"/>
  </w:num>
  <w:num w:numId="2" w16cid:durableId="2052609815">
    <w:abstractNumId w:val="2"/>
  </w:num>
  <w:num w:numId="3" w16cid:durableId="1930650962">
    <w:abstractNumId w:val="4"/>
  </w:num>
  <w:num w:numId="4" w16cid:durableId="1434667930">
    <w:abstractNumId w:val="1"/>
  </w:num>
  <w:num w:numId="5" w16cid:durableId="16979270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22161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5275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2050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0F7207"/>
    <w:rsid w:val="00126DFC"/>
    <w:rsid w:val="00142EF6"/>
    <w:rsid w:val="00157332"/>
    <w:rsid w:val="001A141A"/>
    <w:rsid w:val="001B1977"/>
    <w:rsid w:val="001B24CE"/>
    <w:rsid w:val="001B3502"/>
    <w:rsid w:val="001C5A20"/>
    <w:rsid w:val="00206C2C"/>
    <w:rsid w:val="00241973"/>
    <w:rsid w:val="002434B1"/>
    <w:rsid w:val="002826AF"/>
    <w:rsid w:val="002829E4"/>
    <w:rsid w:val="00294EFE"/>
    <w:rsid w:val="002C7028"/>
    <w:rsid w:val="002F4398"/>
    <w:rsid w:val="00300D5D"/>
    <w:rsid w:val="00305077"/>
    <w:rsid w:val="00311096"/>
    <w:rsid w:val="003262E7"/>
    <w:rsid w:val="00334B16"/>
    <w:rsid w:val="003460DE"/>
    <w:rsid w:val="0037511F"/>
    <w:rsid w:val="003B3F49"/>
    <w:rsid w:val="00433B50"/>
    <w:rsid w:val="00440CB5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6074"/>
    <w:rsid w:val="00863A3E"/>
    <w:rsid w:val="008F2091"/>
    <w:rsid w:val="00905675"/>
    <w:rsid w:val="00912634"/>
    <w:rsid w:val="00923B93"/>
    <w:rsid w:val="00946B2A"/>
    <w:rsid w:val="0099478F"/>
    <w:rsid w:val="009A6BA4"/>
    <w:rsid w:val="009B6688"/>
    <w:rsid w:val="00A01C76"/>
    <w:rsid w:val="00A67A87"/>
    <w:rsid w:val="00A769D9"/>
    <w:rsid w:val="00AD138D"/>
    <w:rsid w:val="00AD2566"/>
    <w:rsid w:val="00B44A8A"/>
    <w:rsid w:val="00B61D5E"/>
    <w:rsid w:val="00B74002"/>
    <w:rsid w:val="00B80C91"/>
    <w:rsid w:val="00BC48DA"/>
    <w:rsid w:val="00BC5E4E"/>
    <w:rsid w:val="00C27D36"/>
    <w:rsid w:val="00C32C01"/>
    <w:rsid w:val="00C71317"/>
    <w:rsid w:val="00CF1404"/>
    <w:rsid w:val="00CF4A26"/>
    <w:rsid w:val="00D261A0"/>
    <w:rsid w:val="00D42D3A"/>
    <w:rsid w:val="00D73150"/>
    <w:rsid w:val="00D92C7E"/>
    <w:rsid w:val="00DA2AAB"/>
    <w:rsid w:val="00DD0489"/>
    <w:rsid w:val="00DF1941"/>
    <w:rsid w:val="00E57666"/>
    <w:rsid w:val="00E60ABF"/>
    <w:rsid w:val="00E97C69"/>
    <w:rsid w:val="00EA58A1"/>
    <w:rsid w:val="00ED3F5F"/>
    <w:rsid w:val="00EF29B4"/>
    <w:rsid w:val="00F37689"/>
    <w:rsid w:val="00F712DC"/>
    <w:rsid w:val="00F86F95"/>
    <w:rsid w:val="00F94DE6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b70e0c"/>
    </o:shapedefaults>
    <o:shapelayout v:ext="edit">
      <o:idmap v:ext="edit" data="2"/>
    </o:shapelayout>
  </w:shapeDefaults>
  <w:decimalSymbol w:val=","/>
  <w:listSeparator w:val=";"/>
  <w14:docId w14:val="2D1848EB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uk-UA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JRK_Memo.dotx</Template>
  <TotalTime>0</TotalTime>
  <Pages>2</Pages>
  <Words>180</Words>
  <Characters>1237</Characters>
  <Application>Microsoft Office Word</Application>
  <DocSecurity>0</DocSecurity>
  <Lines>22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ad hoc</cp:lastModifiedBy>
  <cp:revision>2</cp:revision>
  <cp:lastPrinted>2018-10-23T11:06:00Z</cp:lastPrinted>
  <dcterms:created xsi:type="dcterms:W3CDTF">2023-03-21T09:45:00Z</dcterms:created>
  <dcterms:modified xsi:type="dcterms:W3CDTF">2023-03-21T09:45:00Z</dcterms:modified>
</cp:coreProperties>
</file>